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margin" w:tblpY="2344"/>
        <w:tblW w:w="4950" w:type="pct"/>
        <w:tblLook w:val="04A0" w:firstRow="1" w:lastRow="0" w:firstColumn="1" w:lastColumn="0" w:noHBand="0" w:noVBand="1"/>
      </w:tblPr>
      <w:tblGrid>
        <w:gridCol w:w="2552"/>
        <w:gridCol w:w="93"/>
        <w:gridCol w:w="6621"/>
      </w:tblGrid>
      <w:tr w:rsidR="00AF595C" w:rsidRPr="00C9771F" w14:paraId="5F955EB3" w14:textId="77777777" w:rsidTr="00AF595C">
        <w:trPr>
          <w:trHeight w:val="39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AFFD6" w14:textId="70ED1B44" w:rsidR="00AF595C" w:rsidRPr="00AF595C" w:rsidRDefault="00AF595C" w:rsidP="00AF595C">
            <w:pPr>
              <w:pStyle w:val="Ttulo4"/>
              <w:tabs>
                <w:tab w:val="left" w:pos="6285"/>
              </w:tabs>
              <w:spacing w:before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595C">
              <w:rPr>
                <w:rFonts w:ascii="Tahoma" w:hAnsi="Tahoma" w:cs="Tahoma"/>
                <w:sz w:val="24"/>
                <w:szCs w:val="24"/>
              </w:rPr>
              <w:t>FORMULARIO DE ACTUALIZACI</w:t>
            </w:r>
            <w:r>
              <w:rPr>
                <w:rFonts w:ascii="Tahoma" w:hAnsi="Tahoma" w:cs="Tahoma"/>
                <w:sz w:val="24"/>
                <w:szCs w:val="24"/>
              </w:rPr>
              <w:t>Ó</w:t>
            </w:r>
            <w:r w:rsidRPr="00AF595C">
              <w:rPr>
                <w:rFonts w:ascii="Tahoma" w:hAnsi="Tahoma" w:cs="Tahoma"/>
                <w:sz w:val="24"/>
                <w:szCs w:val="24"/>
              </w:rPr>
              <w:t>N SOCIO AIA</w:t>
            </w:r>
          </w:p>
        </w:tc>
      </w:tr>
      <w:tr w:rsidR="00CB060A" w:rsidRPr="00C9771F" w14:paraId="52148597" w14:textId="77777777" w:rsidTr="00CB060A">
        <w:trPr>
          <w:trHeight w:val="397"/>
        </w:trPr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525B3B" w14:textId="77777777" w:rsidR="00AF595C" w:rsidRDefault="00AF595C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</w:p>
          <w:p w14:paraId="17170F1B" w14:textId="77777777" w:rsidR="00AF595C" w:rsidRDefault="00AF595C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</w:p>
          <w:p w14:paraId="4127FFF7" w14:textId="3482C046" w:rsidR="00CB060A" w:rsidRPr="00C9771F" w:rsidRDefault="00CB060A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Persona Responsable</w:t>
            </w:r>
          </w:p>
        </w:tc>
        <w:tc>
          <w:tcPr>
            <w:tcW w:w="36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9375A2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60A" w:rsidRPr="00C9771F" w14:paraId="4B00302B" w14:textId="77777777" w:rsidTr="00CB060A">
        <w:trPr>
          <w:trHeight w:val="397"/>
        </w:trPr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855E577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Fecha de presentación</w:t>
            </w:r>
          </w:p>
        </w:tc>
        <w:tc>
          <w:tcPr>
            <w:tcW w:w="36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5110DA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60A" w:rsidRPr="00C9771F" w14:paraId="274273BC" w14:textId="77777777" w:rsidTr="00CB060A">
        <w:trPr>
          <w:trHeight w:val="397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44CB91" w14:textId="77777777" w:rsidR="00CB060A" w:rsidRDefault="00CB060A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60A" w:rsidRPr="00C9771F" w14:paraId="3E527080" w14:textId="77777777" w:rsidTr="00CB060A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C1C1C1" w:themeFill="accent6" w:themeFillTint="66"/>
            <w:vAlign w:val="center"/>
          </w:tcPr>
          <w:p w14:paraId="3B5EC904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spacing w:before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Generales</w:t>
            </w:r>
          </w:p>
        </w:tc>
      </w:tr>
      <w:tr w:rsidR="00CB060A" w:rsidRPr="00C9771F" w14:paraId="4E94980D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2B45D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Razón social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11BE5A22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0972F7B6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9A126D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Rut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72C1A20E" w14:textId="77777777" w:rsidR="00CB060A" w:rsidRPr="00C9771F" w:rsidRDefault="00CB060A" w:rsidP="00CB060A">
            <w:pPr>
              <w:pStyle w:val="Ttulo4"/>
              <w:tabs>
                <w:tab w:val="left" w:pos="6285"/>
              </w:tabs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709F1BCA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95C814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 de Fantasía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7F295B43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38090329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F9F75D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Página web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6A9382AC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34CA15BB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CB0D57" w14:textId="77777777" w:rsidR="00CB060A" w:rsidRPr="00C9771F" w:rsidRDefault="003E44AD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Actividad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24CBAD75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6E5FDE87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B07190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Dirección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570177DB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3DD4663F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E8D64E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Ciudad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75725283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56122973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36611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Representante Legal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384F5239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AF595C" w:rsidRPr="00C9771F" w14:paraId="02B53F3B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44165" w14:textId="5D646B82" w:rsidR="00AF595C" w:rsidRPr="00C9771F" w:rsidRDefault="00AF595C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RUT Representante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00BD8C1F" w14:textId="77777777" w:rsidR="00AF595C" w:rsidRPr="00C9771F" w:rsidRDefault="00AF595C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4604368C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D0B54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0238543C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6A16C1B6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D6DE8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Email 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5A5E2DFA" w14:textId="77777777" w:rsidR="00CB060A" w:rsidRPr="00C9771F" w:rsidRDefault="00CB060A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AF595C" w:rsidRPr="00C9771F" w14:paraId="28EFD960" w14:textId="77777777" w:rsidTr="00CB060A">
        <w:trPr>
          <w:trHeight w:val="397"/>
        </w:trPr>
        <w:tc>
          <w:tcPr>
            <w:tcW w:w="14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7F31A" w14:textId="52E4BE2D" w:rsidR="00AF595C" w:rsidRPr="00C9771F" w:rsidRDefault="00AF595C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 w:val="0"/>
                <w:sz w:val="20"/>
                <w:szCs w:val="20"/>
              </w:rPr>
              <w:t>N°</w:t>
            </w:r>
            <w:proofErr w:type="spellEnd"/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 trabajadores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14:paraId="2CD600F7" w14:textId="77777777" w:rsidR="00AF595C" w:rsidRPr="00C9771F" w:rsidRDefault="00AF595C" w:rsidP="00CB060A">
            <w:pPr>
              <w:pStyle w:val="Ttulo4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022624FE" w14:textId="77777777" w:rsidR="007347CE" w:rsidRPr="00C9771F" w:rsidRDefault="007347CE">
      <w:pPr>
        <w:rPr>
          <w:rFonts w:ascii="Tahoma" w:hAnsi="Tahoma" w:cs="Tahoma"/>
          <w:sz w:val="20"/>
          <w:szCs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3"/>
        <w:gridCol w:w="2627"/>
        <w:gridCol w:w="1203"/>
        <w:gridCol w:w="3306"/>
      </w:tblGrid>
      <w:tr w:rsidR="00C15B8A" w:rsidRPr="00C9771F" w14:paraId="3B07076F" w14:textId="77777777" w:rsidTr="00D2202E">
        <w:trPr>
          <w:trHeight w:val="397"/>
        </w:trPr>
        <w:tc>
          <w:tcPr>
            <w:tcW w:w="9209" w:type="dxa"/>
            <w:gridSpan w:val="4"/>
            <w:shd w:val="clear" w:color="auto" w:fill="BFBFBF" w:themeFill="background1" w:themeFillShade="BF"/>
            <w:vAlign w:val="center"/>
          </w:tcPr>
          <w:p w14:paraId="0C65DE1F" w14:textId="77777777" w:rsidR="00C15B8A" w:rsidRPr="00AF595C" w:rsidRDefault="00C15B8A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F595C">
              <w:rPr>
                <w:rFonts w:ascii="Tahoma" w:hAnsi="Tahoma" w:cs="Tahoma"/>
                <w:b/>
                <w:bCs/>
                <w:sz w:val="20"/>
                <w:szCs w:val="20"/>
              </w:rPr>
              <w:t>Principal Ejecutivo Representante ante la AIA</w:t>
            </w:r>
          </w:p>
        </w:tc>
      </w:tr>
      <w:tr w:rsidR="00C15B8A" w:rsidRPr="00C9771F" w14:paraId="3686748F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4F254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6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3C12FE0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6500E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330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B4A2552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14:paraId="088FEE1A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26D83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6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CA01315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8D3F7" w14:textId="77777777" w:rsidR="00C15B8A" w:rsidRPr="00C9771F" w:rsidRDefault="00C15B8A" w:rsidP="001A33D9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30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1B85B36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14:paraId="45AD251D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E19DD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22F286" w14:textId="77777777"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EE435" w14:textId="77777777"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45A3E3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14:paraId="7CCCCA36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ACF8" w14:textId="77777777" w:rsidR="001A33D9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14:paraId="752F5DCE" w14:textId="77777777" w:rsidR="00AF595C" w:rsidRDefault="00AF595C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14:paraId="5AFF8D39" w14:textId="63769FBC" w:rsidR="00AF595C" w:rsidRDefault="00AF595C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14:paraId="6FE830BE" w14:textId="77777777" w:rsidR="00AF595C" w:rsidRDefault="00AF595C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14:paraId="39EE46FD" w14:textId="77777777" w:rsidR="00AF595C" w:rsidRDefault="00AF595C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14:paraId="1E75A7DF" w14:textId="77777777" w:rsidR="00AF595C" w:rsidRPr="00C9771F" w:rsidRDefault="00AF595C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60DAD3" w14:textId="77777777" w:rsidR="001A33D9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47778D21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26B39696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17682117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361A11E1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4AD1D9DF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6BD31474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5D3D889E" w14:textId="77777777" w:rsidR="00AF595C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14:paraId="22B5E3CA" w14:textId="77777777" w:rsidR="00AF595C" w:rsidRPr="00C9771F" w:rsidRDefault="00AF595C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084B1" w14:textId="77777777"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1F38A4" w14:textId="77777777"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347CE" w:rsidRPr="00C9771F" w14:paraId="73CB0609" w14:textId="77777777" w:rsidTr="00D2202E">
        <w:trPr>
          <w:trHeight w:val="397"/>
        </w:trPr>
        <w:tc>
          <w:tcPr>
            <w:tcW w:w="9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7766344" w14:textId="77777777" w:rsidR="007347CE" w:rsidRPr="00C9771F" w:rsidRDefault="007347CE" w:rsidP="00453CAA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Ejecutivo Suplente ante la AIA</w:t>
            </w:r>
          </w:p>
        </w:tc>
      </w:tr>
      <w:tr w:rsidR="00C15B8A" w:rsidRPr="00C9771F" w14:paraId="7B78C57A" w14:textId="77777777" w:rsidTr="00D2202E">
        <w:trPr>
          <w:trHeight w:val="397"/>
        </w:trPr>
        <w:tc>
          <w:tcPr>
            <w:tcW w:w="20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EB37B68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62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6923399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1D26739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FCECC1A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14:paraId="38F4D604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CD6D3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627" w:type="dxa"/>
            <w:tcBorders>
              <w:left w:val="nil"/>
              <w:right w:val="nil"/>
            </w:tcBorders>
            <w:vAlign w:val="bottom"/>
          </w:tcPr>
          <w:p w14:paraId="300A4015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940E5" w14:textId="77777777"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Email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3306" w:type="dxa"/>
            <w:tcBorders>
              <w:left w:val="nil"/>
              <w:right w:val="nil"/>
            </w:tcBorders>
            <w:vAlign w:val="bottom"/>
          </w:tcPr>
          <w:p w14:paraId="594B4DCF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14:paraId="24B23FCA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C32CCC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627" w:type="dxa"/>
            <w:tcBorders>
              <w:left w:val="nil"/>
              <w:right w:val="nil"/>
            </w:tcBorders>
            <w:vAlign w:val="bottom"/>
          </w:tcPr>
          <w:p w14:paraId="119A63AE" w14:textId="77777777"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ECE52" w14:textId="77777777"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  <w:r w:rsidRPr="00C9771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6" w:type="dxa"/>
            <w:tcBorders>
              <w:left w:val="nil"/>
              <w:right w:val="nil"/>
            </w:tcBorders>
            <w:vAlign w:val="bottom"/>
          </w:tcPr>
          <w:p w14:paraId="666DFDE6" w14:textId="77777777"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B060A" w:rsidRPr="00C9771F" w14:paraId="6BA701C5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5FD0D" w14:textId="77777777" w:rsidR="00CB060A" w:rsidRPr="00C9771F" w:rsidRDefault="00CB060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627" w:type="dxa"/>
            <w:tcBorders>
              <w:left w:val="nil"/>
              <w:bottom w:val="nil"/>
              <w:right w:val="nil"/>
            </w:tcBorders>
            <w:vAlign w:val="bottom"/>
          </w:tcPr>
          <w:p w14:paraId="4909BF4D" w14:textId="77777777" w:rsidR="00CB060A" w:rsidRPr="00C9771F" w:rsidRDefault="00CB060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CD62D" w14:textId="77777777" w:rsidR="00CB060A" w:rsidRPr="00C9771F" w:rsidRDefault="00CB060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306" w:type="dxa"/>
            <w:tcBorders>
              <w:left w:val="nil"/>
              <w:bottom w:val="nil"/>
              <w:right w:val="nil"/>
            </w:tcBorders>
            <w:vAlign w:val="bottom"/>
          </w:tcPr>
          <w:p w14:paraId="1FB130BA" w14:textId="77777777" w:rsidR="00CB060A" w:rsidRPr="00C9771F" w:rsidRDefault="00CB060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14:paraId="587CC53A" w14:textId="77777777" w:rsidTr="00D2202E">
        <w:trPr>
          <w:trHeight w:val="397"/>
        </w:trPr>
        <w:tc>
          <w:tcPr>
            <w:tcW w:w="9209" w:type="dxa"/>
            <w:gridSpan w:val="4"/>
            <w:shd w:val="clear" w:color="auto" w:fill="BFBFBF" w:themeFill="background1" w:themeFillShade="BF"/>
            <w:vAlign w:val="center"/>
          </w:tcPr>
          <w:p w14:paraId="00FBD73C" w14:textId="6CB73230" w:rsidR="00C15B8A" w:rsidRPr="00C9771F" w:rsidRDefault="007F3171" w:rsidP="007347CE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Finanzas y/o Administración</w:t>
            </w:r>
          </w:p>
        </w:tc>
      </w:tr>
      <w:tr w:rsidR="007F3171" w:rsidRPr="00C9771F" w14:paraId="492D726F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FC794" w14:textId="77777777"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7136" w:type="dxa"/>
            <w:gridSpan w:val="3"/>
            <w:tcBorders>
              <w:left w:val="nil"/>
              <w:right w:val="nil"/>
            </w:tcBorders>
            <w:vAlign w:val="bottom"/>
          </w:tcPr>
          <w:p w14:paraId="01984220" w14:textId="77777777"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3E44AD" w:rsidRPr="00C9771F" w14:paraId="2F4AD35A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BD7A0" w14:textId="77777777" w:rsidR="003E44AD" w:rsidRDefault="003E44AD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713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2DC0F7B" w14:textId="77777777" w:rsidR="003E44AD" w:rsidRPr="00C9771F" w:rsidRDefault="003E44AD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14:paraId="1AE0E974" w14:textId="77777777" w:rsidTr="00D2202E">
        <w:trPr>
          <w:trHeight w:val="397"/>
        </w:trPr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54051" w14:textId="77777777"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6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56135B3" w14:textId="77777777"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5D870" w14:textId="77777777"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330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15D144E" w14:textId="77777777"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4168B705" w14:textId="77777777" w:rsidR="00F4343C" w:rsidRDefault="00F4343C">
      <w:pPr>
        <w:rPr>
          <w:rFonts w:ascii="Tahoma" w:hAnsi="Tahoma" w:cs="Tahoma"/>
          <w:sz w:val="20"/>
          <w:szCs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866"/>
      </w:tblGrid>
      <w:tr w:rsidR="007F3171" w:rsidRPr="00C9771F" w14:paraId="2783DE2E" w14:textId="77777777" w:rsidTr="00D2202E">
        <w:trPr>
          <w:trHeight w:val="397"/>
        </w:trPr>
        <w:tc>
          <w:tcPr>
            <w:tcW w:w="9209" w:type="dxa"/>
            <w:gridSpan w:val="4"/>
            <w:shd w:val="clear" w:color="auto" w:fill="BFBFBF" w:themeFill="background1" w:themeFillShade="BF"/>
            <w:vAlign w:val="center"/>
          </w:tcPr>
          <w:p w14:paraId="69421747" w14:textId="77777777" w:rsidR="007F3171" w:rsidRPr="00C9771F" w:rsidRDefault="007F3171" w:rsidP="007F3171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Ejecutivo</w:t>
            </w:r>
            <w:r>
              <w:rPr>
                <w:rFonts w:ascii="Tahoma" w:hAnsi="Tahoma" w:cs="Tahoma"/>
                <w:sz w:val="20"/>
                <w:szCs w:val="20"/>
              </w:rPr>
              <w:t>/a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pago a proveedores</w:t>
            </w:r>
          </w:p>
        </w:tc>
      </w:tr>
      <w:tr w:rsidR="007F3171" w:rsidRPr="00C9771F" w14:paraId="6EDF9A42" w14:textId="77777777" w:rsidTr="00D2202E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1D9FA" w14:textId="77777777"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7087" w:type="dxa"/>
            <w:gridSpan w:val="3"/>
            <w:tcBorders>
              <w:left w:val="nil"/>
              <w:right w:val="nil"/>
            </w:tcBorders>
            <w:vAlign w:val="bottom"/>
          </w:tcPr>
          <w:p w14:paraId="369435C5" w14:textId="18C574C7"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447D96" w:rsidRPr="00C9771F" w14:paraId="0B629D34" w14:textId="77777777" w:rsidTr="00D2202E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CB49D" w14:textId="21B48C04" w:rsidR="00447D96" w:rsidRDefault="00447D96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7087" w:type="dxa"/>
            <w:gridSpan w:val="3"/>
            <w:tcBorders>
              <w:left w:val="nil"/>
              <w:right w:val="nil"/>
            </w:tcBorders>
            <w:vAlign w:val="bottom"/>
          </w:tcPr>
          <w:p w14:paraId="6269AEC5" w14:textId="77777777" w:rsidR="00447D96" w:rsidRPr="00C9771F" w:rsidRDefault="00447D96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14:paraId="7B60A5BC" w14:textId="77777777" w:rsidTr="00D2202E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05B7E" w14:textId="77777777"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D22ED01" w14:textId="77777777"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B1F58" w14:textId="77777777"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86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A1E66F4" w14:textId="77777777"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3E44AD" w:rsidRPr="00C9771F" w14:paraId="64E7323C" w14:textId="77777777" w:rsidTr="00D2202E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30A51" w14:textId="77777777" w:rsidR="003E44AD" w:rsidRPr="00C9771F" w:rsidRDefault="003E44AD" w:rsidP="0075217F">
            <w:pPr>
              <w:spacing w:after="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Email para envío de factura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6FAA5A" w14:textId="77777777" w:rsidR="003E44AD" w:rsidRPr="00C9771F" w:rsidRDefault="003E44AD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147F0516" w14:textId="77777777" w:rsidR="007F3171" w:rsidRDefault="007F3171">
      <w:pPr>
        <w:rPr>
          <w:rFonts w:ascii="Tahoma" w:hAnsi="Tahoma" w:cs="Tahoma"/>
          <w:sz w:val="20"/>
          <w:szCs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341"/>
      </w:tblGrid>
      <w:tr w:rsidR="00C9771F" w:rsidRPr="00C9771F" w14:paraId="6A0633D3" w14:textId="77777777" w:rsidTr="00D2202E">
        <w:trPr>
          <w:trHeight w:val="397"/>
        </w:trPr>
        <w:tc>
          <w:tcPr>
            <w:tcW w:w="9209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F2D5F0" w14:textId="68AC05BB" w:rsidR="00C9771F" w:rsidRPr="00C9771F" w:rsidRDefault="00447D96" w:rsidP="00C9771F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Responsable</w:t>
            </w:r>
            <w:r w:rsidR="00C9771F" w:rsidRPr="00C9771F">
              <w:rPr>
                <w:rFonts w:ascii="Tahoma" w:hAnsi="Tahoma" w:cs="Tahoma"/>
                <w:sz w:val="20"/>
                <w:szCs w:val="20"/>
              </w:rPr>
              <w:t xml:space="preserve"> de Área o Unidad de Comunicaciones</w:t>
            </w:r>
          </w:p>
        </w:tc>
      </w:tr>
      <w:tr w:rsidR="00C9771F" w:rsidRPr="00C9771F" w14:paraId="2AA89EA3" w14:textId="77777777" w:rsidTr="00D2202E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73ECBE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4E329B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F82845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3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2DAF3E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9771F" w:rsidRPr="00C9771F" w14:paraId="21D9CD5C" w14:textId="77777777" w:rsidTr="00D2202E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AADF9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011581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2CCDC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3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99C2FA" w14:textId="77777777"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377154A1" w14:textId="1EE69E93" w:rsidR="00F4343C" w:rsidRDefault="00F4343C" w:rsidP="00E677FE">
      <w:pPr>
        <w:spacing w:after="0"/>
        <w:rPr>
          <w:rFonts w:ascii="Tahoma" w:hAnsi="Tahoma" w:cs="Tahoma"/>
          <w:sz w:val="20"/>
          <w:szCs w:val="20"/>
        </w:rPr>
      </w:pPr>
    </w:p>
    <w:p w14:paraId="36752EAC" w14:textId="77777777" w:rsidR="00AF595C" w:rsidRDefault="00AF595C" w:rsidP="00AF595C">
      <w:pPr>
        <w:pStyle w:val="Prrafodelista"/>
      </w:pPr>
    </w:p>
    <w:p w14:paraId="48EFD5CF" w14:textId="77777777" w:rsidR="00AF595C" w:rsidRDefault="00AF595C" w:rsidP="00AF595C">
      <w:pPr>
        <w:pStyle w:val="Prrafodelista"/>
      </w:pPr>
    </w:p>
    <w:p w14:paraId="3D1D918D" w14:textId="488C4996" w:rsidR="00BE2FFD" w:rsidRPr="00AF595C" w:rsidRDefault="00AF595C" w:rsidP="00AF595C">
      <w:pPr>
        <w:pStyle w:val="Prrafodelista"/>
        <w:rPr>
          <w:b/>
          <w:bCs/>
        </w:rPr>
      </w:pPr>
      <w:r w:rsidRPr="00AF595C">
        <w:rPr>
          <w:b/>
          <w:bCs/>
        </w:rPr>
        <w:t>*Enviar a secretaria@aia.cl</w:t>
      </w:r>
    </w:p>
    <w:sectPr w:rsidR="00BE2FFD" w:rsidRPr="00AF595C" w:rsidSect="00AF595C">
      <w:headerReference w:type="default" r:id="rId10"/>
      <w:footerReference w:type="default" r:id="rId11"/>
      <w:pgSz w:w="12240" w:h="15840" w:code="1"/>
      <w:pgMar w:top="1440" w:right="1440" w:bottom="1008" w:left="1440" w:header="1369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ED6EC" w14:textId="77777777" w:rsidR="00032B8A" w:rsidRDefault="00032B8A" w:rsidP="00650259">
      <w:pPr>
        <w:spacing w:after="0" w:line="240" w:lineRule="auto"/>
      </w:pPr>
      <w:r>
        <w:separator/>
      </w:r>
    </w:p>
  </w:endnote>
  <w:endnote w:type="continuationSeparator" w:id="0">
    <w:p w14:paraId="166CAAB1" w14:textId="77777777" w:rsidR="00032B8A" w:rsidRDefault="00032B8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C6A5C0-21A6-4A98-8766-6AE8D7F428D5}"/>
    <w:embedBold r:id="rId2" w:fontKey="{A0C66A14-540A-4DDA-86FD-B1A398DB0D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8336E88-F4D5-4F36-B18A-1AFFC031C796}"/>
    <w:embedBold r:id="rId4" w:fontKey="{9248CD57-9014-4E81-BE9A-560491B728EB}"/>
    <w:embedItalic r:id="rId5" w:fontKey="{75EF9E8C-B780-46AE-B8AD-2C27A54B80D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060D1BB-4880-40A8-8529-F749E7E27A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EEE114E-601D-468B-B007-0C7A5899B4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3B89FC-3B1F-497C-917A-BE933CA4B5CA}"/>
    <w:embedBold r:id="rId9" w:fontKey="{A13FF5CE-5B79-453A-8BC2-75859EA9F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62A86" w14:textId="356B7197" w:rsidR="00731F26" w:rsidRDefault="00AF595C" w:rsidP="002462F3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54DBB3" wp14:editId="317E8D9B">
          <wp:simplePos x="0" y="0"/>
          <wp:positionH relativeFrom="page">
            <wp:align>right</wp:align>
          </wp:positionH>
          <wp:positionV relativeFrom="paragraph">
            <wp:posOffset>-246380</wp:posOffset>
          </wp:positionV>
          <wp:extent cx="7755890" cy="348615"/>
          <wp:effectExtent l="0" t="0" r="0" b="0"/>
          <wp:wrapTight wrapText="bothSides">
            <wp:wrapPolygon edited="0">
              <wp:start x="0" y="0"/>
              <wp:lineTo x="0" y="20066"/>
              <wp:lineTo x="21540" y="20066"/>
              <wp:lineTo x="21540" y="0"/>
              <wp:lineTo x="0" y="0"/>
            </wp:wrapPolygon>
          </wp:wrapTight>
          <wp:docPr id="16008607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042667" name="Imagen 1623042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89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029E4" w14:textId="77777777" w:rsidR="00032B8A" w:rsidRDefault="00032B8A" w:rsidP="00650259">
      <w:pPr>
        <w:spacing w:after="0" w:line="240" w:lineRule="auto"/>
      </w:pPr>
      <w:r>
        <w:separator/>
      </w:r>
    </w:p>
  </w:footnote>
  <w:footnote w:type="continuationSeparator" w:id="0">
    <w:p w14:paraId="785D9C5E" w14:textId="77777777" w:rsidR="00032B8A" w:rsidRDefault="00032B8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80A76" w14:textId="6C0FCE55" w:rsidR="00650259" w:rsidRDefault="00AF595C" w:rsidP="00731F26">
    <w:pPr>
      <w:pStyle w:val="Sinespaci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BF794E" wp14:editId="3878DB4D">
          <wp:simplePos x="0" y="0"/>
          <wp:positionH relativeFrom="page">
            <wp:align>right</wp:align>
          </wp:positionH>
          <wp:positionV relativeFrom="paragraph">
            <wp:posOffset>-869315</wp:posOffset>
          </wp:positionV>
          <wp:extent cx="7762875" cy="1449070"/>
          <wp:effectExtent l="0" t="0" r="9525" b="0"/>
          <wp:wrapTight wrapText="bothSides">
            <wp:wrapPolygon edited="0">
              <wp:start x="0" y="0"/>
              <wp:lineTo x="0" y="21297"/>
              <wp:lineTo x="21573" y="21297"/>
              <wp:lineTo x="21573" y="0"/>
              <wp:lineTo x="0" y="0"/>
            </wp:wrapPolygon>
          </wp:wrapTight>
          <wp:docPr id="2257051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721738" name="Imagen 18197217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44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D3F5CA0"/>
    <w:multiLevelType w:val="hybridMultilevel"/>
    <w:tmpl w:val="BFBE790E"/>
    <w:lvl w:ilvl="0" w:tplc="D4F07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B4577"/>
    <w:multiLevelType w:val="hybridMultilevel"/>
    <w:tmpl w:val="CC380718"/>
    <w:lvl w:ilvl="0" w:tplc="643EFF18">
      <w:start w:val="1"/>
      <w:numFmt w:val="upperRoman"/>
      <w:lvlText w:val="%1."/>
      <w:lvlJc w:val="right"/>
      <w:pPr>
        <w:tabs>
          <w:tab w:val="num" w:pos="1245"/>
        </w:tabs>
        <w:ind w:left="1245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98888906">
    <w:abstractNumId w:val="12"/>
  </w:num>
  <w:num w:numId="2" w16cid:durableId="1005087645">
    <w:abstractNumId w:val="7"/>
  </w:num>
  <w:num w:numId="3" w16cid:durableId="1858810768">
    <w:abstractNumId w:val="17"/>
  </w:num>
  <w:num w:numId="4" w16cid:durableId="1986547302">
    <w:abstractNumId w:val="13"/>
  </w:num>
  <w:num w:numId="5" w16cid:durableId="2131515039">
    <w:abstractNumId w:val="14"/>
  </w:num>
  <w:num w:numId="6" w16cid:durableId="1105614049">
    <w:abstractNumId w:val="21"/>
  </w:num>
  <w:num w:numId="7" w16cid:durableId="633755364">
    <w:abstractNumId w:val="6"/>
  </w:num>
  <w:num w:numId="8" w16cid:durableId="1540387674">
    <w:abstractNumId w:val="11"/>
  </w:num>
  <w:num w:numId="9" w16cid:durableId="1365911389">
    <w:abstractNumId w:val="19"/>
  </w:num>
  <w:num w:numId="10" w16cid:durableId="238565496">
    <w:abstractNumId w:val="1"/>
  </w:num>
  <w:num w:numId="11" w16cid:durableId="2113936086">
    <w:abstractNumId w:val="5"/>
  </w:num>
  <w:num w:numId="12" w16cid:durableId="2055151917">
    <w:abstractNumId w:val="0"/>
  </w:num>
  <w:num w:numId="13" w16cid:durableId="59906343">
    <w:abstractNumId w:val="2"/>
  </w:num>
  <w:num w:numId="14" w16cid:durableId="2103378309">
    <w:abstractNumId w:val="10"/>
  </w:num>
  <w:num w:numId="15" w16cid:durableId="974602679">
    <w:abstractNumId w:val="8"/>
  </w:num>
  <w:num w:numId="16" w16cid:durableId="322507500">
    <w:abstractNumId w:val="18"/>
  </w:num>
  <w:num w:numId="17" w16cid:durableId="2057703152">
    <w:abstractNumId w:val="3"/>
  </w:num>
  <w:num w:numId="18" w16cid:durableId="894007952">
    <w:abstractNumId w:val="23"/>
  </w:num>
  <w:num w:numId="19" w16cid:durableId="1405882189">
    <w:abstractNumId w:val="20"/>
  </w:num>
  <w:num w:numId="20" w16cid:durableId="287854459">
    <w:abstractNumId w:val="15"/>
  </w:num>
  <w:num w:numId="21" w16cid:durableId="2029677029">
    <w:abstractNumId w:val="22"/>
  </w:num>
  <w:num w:numId="22" w16cid:durableId="2085910130">
    <w:abstractNumId w:val="4"/>
  </w:num>
  <w:num w:numId="23" w16cid:durableId="1021514389">
    <w:abstractNumId w:val="16"/>
  </w:num>
  <w:num w:numId="24" w16cid:durableId="1892762600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B8A"/>
    <w:rsid w:val="00032B8A"/>
    <w:rsid w:val="00052382"/>
    <w:rsid w:val="0006568A"/>
    <w:rsid w:val="00076F0F"/>
    <w:rsid w:val="00084253"/>
    <w:rsid w:val="000B634A"/>
    <w:rsid w:val="000D1F49"/>
    <w:rsid w:val="00103E15"/>
    <w:rsid w:val="00166C28"/>
    <w:rsid w:val="001727CA"/>
    <w:rsid w:val="001806C8"/>
    <w:rsid w:val="001A33D9"/>
    <w:rsid w:val="001C4A3D"/>
    <w:rsid w:val="001F5B39"/>
    <w:rsid w:val="002462F3"/>
    <w:rsid w:val="00297359"/>
    <w:rsid w:val="002C56E6"/>
    <w:rsid w:val="002D4218"/>
    <w:rsid w:val="003463BF"/>
    <w:rsid w:val="00346DE2"/>
    <w:rsid w:val="00361E11"/>
    <w:rsid w:val="003B4744"/>
    <w:rsid w:val="003E44AD"/>
    <w:rsid w:val="003F0847"/>
    <w:rsid w:val="0040090B"/>
    <w:rsid w:val="0042013C"/>
    <w:rsid w:val="00447D96"/>
    <w:rsid w:val="00453CAA"/>
    <w:rsid w:val="0046302A"/>
    <w:rsid w:val="00487D2D"/>
    <w:rsid w:val="004D5D62"/>
    <w:rsid w:val="005112D0"/>
    <w:rsid w:val="00534426"/>
    <w:rsid w:val="00577E06"/>
    <w:rsid w:val="005A04C0"/>
    <w:rsid w:val="005A3BF7"/>
    <w:rsid w:val="005F2035"/>
    <w:rsid w:val="005F7990"/>
    <w:rsid w:val="0063739C"/>
    <w:rsid w:val="006376D8"/>
    <w:rsid w:val="00650259"/>
    <w:rsid w:val="006A2362"/>
    <w:rsid w:val="006A6E27"/>
    <w:rsid w:val="006E629B"/>
    <w:rsid w:val="006F1D5D"/>
    <w:rsid w:val="0072036A"/>
    <w:rsid w:val="00721F61"/>
    <w:rsid w:val="00731F26"/>
    <w:rsid w:val="00732948"/>
    <w:rsid w:val="007347CE"/>
    <w:rsid w:val="00760D65"/>
    <w:rsid w:val="00770F25"/>
    <w:rsid w:val="007A35A8"/>
    <w:rsid w:val="007B0A85"/>
    <w:rsid w:val="007C6A52"/>
    <w:rsid w:val="007F3171"/>
    <w:rsid w:val="0082043E"/>
    <w:rsid w:val="00855CDA"/>
    <w:rsid w:val="008B0C3D"/>
    <w:rsid w:val="008D05A4"/>
    <w:rsid w:val="008E203A"/>
    <w:rsid w:val="008F5406"/>
    <w:rsid w:val="0091229C"/>
    <w:rsid w:val="009176CE"/>
    <w:rsid w:val="00940E73"/>
    <w:rsid w:val="00954F62"/>
    <w:rsid w:val="00972919"/>
    <w:rsid w:val="0098597D"/>
    <w:rsid w:val="00991C99"/>
    <w:rsid w:val="009A368D"/>
    <w:rsid w:val="009A715D"/>
    <w:rsid w:val="009F619A"/>
    <w:rsid w:val="009F6DDE"/>
    <w:rsid w:val="009F7208"/>
    <w:rsid w:val="00A07415"/>
    <w:rsid w:val="00A370A8"/>
    <w:rsid w:val="00A54F40"/>
    <w:rsid w:val="00A65D5E"/>
    <w:rsid w:val="00AB5F25"/>
    <w:rsid w:val="00AF595C"/>
    <w:rsid w:val="00B0029F"/>
    <w:rsid w:val="00B25CE8"/>
    <w:rsid w:val="00B31057"/>
    <w:rsid w:val="00BB4CF3"/>
    <w:rsid w:val="00BD4753"/>
    <w:rsid w:val="00BD5CB1"/>
    <w:rsid w:val="00BE2FFD"/>
    <w:rsid w:val="00BE62EE"/>
    <w:rsid w:val="00C003BA"/>
    <w:rsid w:val="00C15B8A"/>
    <w:rsid w:val="00C46878"/>
    <w:rsid w:val="00C9771F"/>
    <w:rsid w:val="00CB060A"/>
    <w:rsid w:val="00CB4A51"/>
    <w:rsid w:val="00CD4532"/>
    <w:rsid w:val="00CD47B0"/>
    <w:rsid w:val="00CE6104"/>
    <w:rsid w:val="00CE7918"/>
    <w:rsid w:val="00D16163"/>
    <w:rsid w:val="00D2202E"/>
    <w:rsid w:val="00D27C15"/>
    <w:rsid w:val="00D5151B"/>
    <w:rsid w:val="00DA77FA"/>
    <w:rsid w:val="00DB3FAD"/>
    <w:rsid w:val="00E132BF"/>
    <w:rsid w:val="00E333AF"/>
    <w:rsid w:val="00E61C09"/>
    <w:rsid w:val="00E677FE"/>
    <w:rsid w:val="00EB3B58"/>
    <w:rsid w:val="00EB563B"/>
    <w:rsid w:val="00EC7359"/>
    <w:rsid w:val="00EE3054"/>
    <w:rsid w:val="00F00606"/>
    <w:rsid w:val="00F01256"/>
    <w:rsid w:val="00F4343C"/>
    <w:rsid w:val="00F62A1B"/>
    <w:rsid w:val="00FA120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9BA8B"/>
  <w15:chartTrackingRefBased/>
  <w15:docId w15:val="{9FDEA87E-F577-4FB3-8AC2-4733BCA2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CE"/>
    <w:rPr>
      <w:rFonts w:ascii="Segoe UI" w:hAnsi="Segoe UI" w:cs="Segoe UI"/>
      <w:sz w:val="18"/>
      <w:szCs w:val="18"/>
    </w:rPr>
  </w:style>
  <w:style w:type="paragraph" w:styleId="Textoindependiente3">
    <w:name w:val="Body Text 3"/>
    <w:basedOn w:val="Normal"/>
    <w:link w:val="Textoindependiente3Car"/>
    <w:rsid w:val="00BE2FF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E2FF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semiHidden/>
    <w:qFormat/>
    <w:rsid w:val="00AF5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3</TotalTime>
  <Pages>2</Pages>
  <Words>121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2025-04-28T19:11:00Z</dcterms:created>
  <dcterms:modified xsi:type="dcterms:W3CDTF">2025-04-28T19:11:00Z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